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*UNIAO LTDA                                    P R E F E I T U R A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M U N I C I P A L   D E   </w:t>
      </w:r>
      <w:proofErr w:type="spellStart"/>
      <w:r w:rsidRPr="00AC2974">
        <w:rPr>
          <w:rFonts w:ascii="Times New Roman" w:hAnsi="Times New Roman" w:cs="Times New Roman"/>
          <w:sz w:val="16"/>
          <w:szCs w:val="16"/>
        </w:rPr>
        <w:t>E</w:t>
      </w:r>
      <w:proofErr w:type="spellEnd"/>
      <w:r w:rsidRPr="00AC2974">
        <w:rPr>
          <w:rFonts w:ascii="Times New Roman" w:hAnsi="Times New Roman" w:cs="Times New Roman"/>
          <w:sz w:val="16"/>
          <w:szCs w:val="16"/>
        </w:rPr>
        <w:t xml:space="preserve"> S T I V A   M G                                        Pag.0001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GES5075                                                                                                                                                 06/03/17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proofErr w:type="gramStart"/>
      <w:r w:rsidRPr="00AC2974">
        <w:rPr>
          <w:rFonts w:ascii="Times New Roman" w:hAnsi="Times New Roman" w:cs="Times New Roman"/>
          <w:sz w:val="16"/>
          <w:szCs w:val="16"/>
        </w:rPr>
        <w:t>ANEXO1.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661-861                          3 2 - 5   A n e x o   d o   E d i t a l   d e   L i c i t a c a o   -   2 0 1 7                                 16:14:25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PREFEITURA MUNICIPAL DE ESTIVA MG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PROCESSO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.: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  PRC00014/17                                        COTACAO PARA PESQUISA DE MERCADO              (ORDENACAO DO RELATORIO: POR ESPECIALIDADE/PRODUTO)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ITEM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QUANTID. UNIDADE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CODIGO DISCRIMINACAO                                       MARCA/MODELO         PRECO UNITARIO       PRECO TOTAL PRECO MAX. ACEITAVEL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1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7,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UNIDADE    28481   REGADOR PARA HORTA, DE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PLASTICO, RESISTENTE, CAPACIDADE PARA 5 LITROS.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2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39,0000 UNIDADE    2351    ESCOVA OVAL P/LAVAR ROUPAS E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USO GERAL DE LIMPEZA COM CERDAS DE NAYLON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ONDULADAS DE 25 MM CONTENDO 62 TUFOS DE CERDAS.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3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76,1000 UNIDADE    3021    RODO DE MADEIRA GRANDE(60CM)2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BORRACHAS, CABO DE MADEIRA 1,5 M.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4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3,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UNIDADE    3110    GARRAFA TERMICA CORPO PLASTICO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AMPOLA DE VIDRO, COPO MULTI-USO, CAPACIDADE DE 1,9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LITROS      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5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25,0000 UNIDADE    3111    GARRAFA TERMICA,CORPO PLASTICO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AMPOLA DE VIDRO, COPO MULTI-USO, CAPACIDADE 1/2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LITRO.       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6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5,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UNIDADE    3112    CANECA DE ALUMINIO 3 LITROS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7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12,0000 UNIDADE    3113    CANECA DE ALUMINIO 5 LITROS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8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433,0000 UNIDADE    6564    PANO DE PRATO EMBANHADO ,100%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ALGODAO, 42X75.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9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9,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UNIDADE    6566    PANELA DE PRESSAO 4,5 LITROS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ALUMINIO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POLIDO,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SISTEMA DE SEGURANCA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AVANCADO,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ADICIONAL AS VALVULAS DE SEGURANCA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spellStart"/>
      <w:r w:rsidRPr="00AC2974">
        <w:rPr>
          <w:rFonts w:ascii="Times New Roman" w:hAnsi="Times New Roman" w:cs="Times New Roman"/>
          <w:sz w:val="16"/>
          <w:szCs w:val="16"/>
        </w:rPr>
        <w:t>TRADICIONAIS€ABO</w:t>
      </w:r>
      <w:proofErr w:type="spellEnd"/>
      <w:r w:rsidRPr="00AC2974">
        <w:rPr>
          <w:rFonts w:ascii="Times New Roman" w:hAnsi="Times New Roman" w:cs="Times New Roman"/>
          <w:sz w:val="16"/>
          <w:szCs w:val="16"/>
        </w:rPr>
        <w:t xml:space="preserve">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REFORCADO.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PRESILHA METALICA DO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CABO. ASA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ERGONOMICA.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PESO DA PANELA DE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PRESSAO: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1,400 KG. DIMENSAO:390 X 194 X 212 MM.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10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42,0000 UNIDADE    6575    GARRAFA TERMICA DE 1 LITRO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, CORPO PLASTICO, AMPOLA DE VIDRO, COPO MULTI-USO.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11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8,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UNIDADE    9711    LEITEIRA DE ALUMINIO 02 LITROS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12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16,0000 UNIDADE    11322   SUPORTE PARA COPO DESCARTAVEL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DE POLIETILENO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180ML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13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15,0000 DUZIA      11806   COADOR DE CAFE COM ESTRUTURA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lastRenderedPageBreak/>
        <w:t xml:space="preserve">                                   EM METAL E COADOR EM PANO (FLANELA) TAMANHO MEDIO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14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15,0000 UNIDADE    11825   RECIPIENTE EM PLASTICO COM TAM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PA, RETANGULAR, CAPACIDADE PARA 5 LITROS.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15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10,0000 UNIDADE    11830   VELA PARA FILTRO DE AGUA EM MA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TERIAL CERAMICO MICROPOROSO.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FIRMA PROPONENTE:  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VALIDADE DA PROPOSTA: ........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dia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(s) (VALIDADE MINIMA -         )                                  PRAZO DE ENTREGA: ........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dia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(s) (PRAZO MAXIMO -         )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</w:t>
      </w:r>
      <w:proofErr w:type="spellStart"/>
      <w:r w:rsidRPr="00AC2974">
        <w:rPr>
          <w:rFonts w:ascii="Times New Roman" w:hAnsi="Times New Roman" w:cs="Times New Roman"/>
          <w:sz w:val="16"/>
          <w:szCs w:val="16"/>
        </w:rPr>
        <w:t>Responsavel</w:t>
      </w:r>
      <w:proofErr w:type="spellEnd"/>
      <w:r w:rsidRPr="00AC2974">
        <w:rPr>
          <w:rFonts w:ascii="Times New Roman" w:hAnsi="Times New Roman" w:cs="Times New Roman"/>
          <w:sz w:val="16"/>
          <w:szCs w:val="16"/>
        </w:rPr>
        <w:t xml:space="preserve"> pela Firma Proponente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br w:type="page"/>
        <w:t>*UNIAO LTDA                                    P R E F E I T U R A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M U N I C I P A L   D E   </w:t>
      </w:r>
      <w:proofErr w:type="spellStart"/>
      <w:r w:rsidRPr="00AC2974">
        <w:rPr>
          <w:rFonts w:ascii="Times New Roman" w:hAnsi="Times New Roman" w:cs="Times New Roman"/>
          <w:sz w:val="16"/>
          <w:szCs w:val="16"/>
        </w:rPr>
        <w:t>E</w:t>
      </w:r>
      <w:proofErr w:type="spellEnd"/>
      <w:r w:rsidRPr="00AC2974">
        <w:rPr>
          <w:rFonts w:ascii="Times New Roman" w:hAnsi="Times New Roman" w:cs="Times New Roman"/>
          <w:sz w:val="16"/>
          <w:szCs w:val="16"/>
        </w:rPr>
        <w:t xml:space="preserve"> S T I V A   M G                                        Pag.0001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GES5075                                                                                                                                                 06/03/17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proofErr w:type="gramStart"/>
      <w:r w:rsidRPr="00AC2974">
        <w:rPr>
          <w:rFonts w:ascii="Times New Roman" w:hAnsi="Times New Roman" w:cs="Times New Roman"/>
          <w:sz w:val="16"/>
          <w:szCs w:val="16"/>
        </w:rPr>
        <w:t>ANEXO1.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661-861                          3 2 - 5   A n e x o   d o   E d i t a l   d e   L i c i t a c a o   -   2 0 1 7                                 16:14:25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PREFEITURA MUNICIPAL DE ESTIVA MG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PROCESSO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.: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  PRC00014/17                                        COTACAO PARA PESQUISA DE MERCADO              (ORDENACAO DO RELATORIO: POR ESPECIALIDADE/PRODUTO)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ITEM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QUANTID. UNIDADE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CODIGO DISCRIMINACAO                                       MARCA/MODELO         PRECO UNITARIO       PRECO TOTAL PRECO MAX. ACEITAVEL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16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20,0000 UNIDADE    12833   BORRACHA PARA PANELA DE PRES-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SAO 4,5 LITROS.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17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20,0000 UNIDADE    12834   BORRACHA P/PANELA DE PRESSAO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DE 7 LITROS. 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18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8,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UNIDADE    12837   ESPREMEDOR DE BATATAS 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EM </w:t>
      </w:r>
      <w:proofErr w:type="spellStart"/>
      <w:r w:rsidRPr="00AC2974">
        <w:rPr>
          <w:rFonts w:ascii="Times New Roman" w:hAnsi="Times New Roman" w:cs="Times New Roman"/>
          <w:sz w:val="16"/>
          <w:szCs w:val="16"/>
        </w:rPr>
        <w:t>A€O</w:t>
      </w:r>
      <w:proofErr w:type="spellEnd"/>
      <w:r w:rsidRPr="00AC2974">
        <w:rPr>
          <w:rFonts w:ascii="Times New Roman" w:hAnsi="Times New Roman" w:cs="Times New Roman"/>
          <w:sz w:val="16"/>
          <w:szCs w:val="16"/>
        </w:rPr>
        <w:t xml:space="preserve"> INOX,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USO DOMESTICO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.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19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4,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UNIDADE    12843   FRIGIDEIRA GRANDE COM TEFLON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20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2,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UNIDADE    12847   JARRA PLASTICA CAPACIDADE 3 LI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TROS COM TAMPA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21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10,0000 UNIDADE    12849   MARTELO PARA CARNE DE FERRO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22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22,0000 UNIDADE    12852   POTE PLASTICO QUADRADO C/TAMPA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5 LITROS RESISTENTE                                ___________________ _______________ _________________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23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5,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UNIDADE    12853   POTE  PLASTICO QUADRADO C/TAM-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PA 2 LITROS. 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24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12892,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UNIDADE    12863   TOALHA DE PLASTICO PARA MESA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MEDINDO 1,40 X 4,00M.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25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2,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UNIDADE    17585   FACA PARA LEGUMES     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MEDIDAS               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APROXIMADAS: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COMPR.LAMINA:8CM;COMPR.TOTAL:30 CM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26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37,0000 UNIDADE    17587   FACA DE COZINHA EM ACO INOX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IDEAL PARA CORTAR CARNES E LEGUMES.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27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1,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DUZIA      17591   GARFO DE ACO INOX 4 DENTES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28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312,0000 PACOTE     17593   GUARDANAPO DE PAPEL,COR BRANCA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TAM.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23X22CM,PACOTE COM 48 GUARDANAPOS.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29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143,0000 UNIDADE    17594   ISQUEIRO DESCARTAVEL A GAS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TAMANHO GRANDE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30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4,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PECA       17595   JARRA PLASTICA,CAPACIDADE 1,5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LITROS COM TAMPA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31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2,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UNIDADE    17596   JARRA GRADUADA DE VIDRO COM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CAPACIDADE PARA 2 LITROS.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32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15,0000 UNIDADE    17601   PANELA DE PRESSAO 7 LITROS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ALUMINIO POLIDO COM VALVULA DE SEGURANCA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BOA QUALIDADE.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FIRMA PROPONENTE:  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VALIDADE DA PROPOSTA: ........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dia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(s) (VALIDADE MINIMA -         )                                  PRAZO DE ENTREGA: ........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dia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(s) (PRAZO MAXIMO -         )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</w:t>
      </w:r>
      <w:proofErr w:type="spellStart"/>
      <w:r w:rsidRPr="00AC2974">
        <w:rPr>
          <w:rFonts w:ascii="Times New Roman" w:hAnsi="Times New Roman" w:cs="Times New Roman"/>
          <w:sz w:val="16"/>
          <w:szCs w:val="16"/>
        </w:rPr>
        <w:t>Responsavel</w:t>
      </w:r>
      <w:proofErr w:type="spellEnd"/>
      <w:r w:rsidRPr="00AC2974">
        <w:rPr>
          <w:rFonts w:ascii="Times New Roman" w:hAnsi="Times New Roman" w:cs="Times New Roman"/>
          <w:sz w:val="16"/>
          <w:szCs w:val="16"/>
        </w:rPr>
        <w:t xml:space="preserve"> pela Firma Proponente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br w:type="page"/>
        <w:t>*UNIAO LTDA                                    P R E F E I T U R A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M U N I C I P A L   D E   </w:t>
      </w:r>
      <w:proofErr w:type="spellStart"/>
      <w:r w:rsidRPr="00AC2974">
        <w:rPr>
          <w:rFonts w:ascii="Times New Roman" w:hAnsi="Times New Roman" w:cs="Times New Roman"/>
          <w:sz w:val="16"/>
          <w:szCs w:val="16"/>
        </w:rPr>
        <w:t>E</w:t>
      </w:r>
      <w:proofErr w:type="spellEnd"/>
      <w:r w:rsidRPr="00AC2974">
        <w:rPr>
          <w:rFonts w:ascii="Times New Roman" w:hAnsi="Times New Roman" w:cs="Times New Roman"/>
          <w:sz w:val="16"/>
          <w:szCs w:val="16"/>
        </w:rPr>
        <w:t xml:space="preserve"> S T I V A   M G                                        Pag.0001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GES5075                                                                                                                                                 06/03/17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proofErr w:type="gramStart"/>
      <w:r w:rsidRPr="00AC2974">
        <w:rPr>
          <w:rFonts w:ascii="Times New Roman" w:hAnsi="Times New Roman" w:cs="Times New Roman"/>
          <w:sz w:val="16"/>
          <w:szCs w:val="16"/>
        </w:rPr>
        <w:t>ANEXO1.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661-861                          3 2 - 5   A n e x o   d o   E d i t a l   d e   L i c i t a c a o   -   2 0 1 7                                 16:14:25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PREFEITURA MUNICIPAL DE ESTIVA MG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PROCESSO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.: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  PRC00014/17                                        COTACAO PARA PESQUISA DE MERCADO              (ORDENACAO DO RELATORIO: POR ESPECIALIDADE/PRODUTO)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ITEM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QUANTID. UNIDADE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CODIGO DISCRIMINACAO                                       MARCA/MODELO         PRECO UNITARIO       PRECO TOTAL PRECO MAX. ACEITAVEL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33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20,0000 UNIDADE    17608   POTE PLASTICO QUADRADO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COM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TAMPA,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3 LITROS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34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5,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UNIDADE    17613   RECIPIENTE PLASTICO C/TAMPA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, RETANGULAR, CAPACIDADE PARA 3 LITROS.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35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2,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UNIDADE    17614   RELOGIO DE PAREDE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36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8,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UNIDADE    21227   PANELA DE PRESSAO 11,4 LITROS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ALUMINIO POLIDO COM VALVULA DE SEGURANCA.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BOA QUALIDADE.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37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32,0000 DUZIA      21249   COLHER DE SOPA -ACO INOXIDAVEL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INTEIRICA    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38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24,0000 UNIDADE    24597   GARRAFAO TERMICO P/AGUA CAPACI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DADE 3 LITROS.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39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60,0000 UNIDADE    24605   COADOR DE CAFE C/ESTRUTURA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DE METAL E COADOR EM PANO (FLANELA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),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GRANDE.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40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24,0000 UNIDADE    24608   COPO CILINDRICO DE VIDRO PARA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SUCO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200ML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.  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41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35,0000 UNIDADE    28449   ASSADEIRA DE ALUMINIO, GRANDE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spellStart"/>
      <w:r w:rsidRPr="00AC2974">
        <w:rPr>
          <w:rFonts w:ascii="Times New Roman" w:hAnsi="Times New Roman" w:cs="Times New Roman"/>
          <w:sz w:val="16"/>
          <w:szCs w:val="16"/>
        </w:rPr>
        <w:t>GRANDE</w:t>
      </w:r>
      <w:proofErr w:type="spellEnd"/>
      <w:r w:rsidRPr="00AC2974">
        <w:rPr>
          <w:rFonts w:ascii="Times New Roman" w:hAnsi="Times New Roman" w:cs="Times New Roman"/>
          <w:sz w:val="16"/>
          <w:szCs w:val="16"/>
        </w:rPr>
        <w:t xml:space="preserve"> RETANGULAR, DIMENSOES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46X32X6.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9 CM.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42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20,0000 CAIXA      28462   COADOR DE CAFE DE PAPEL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TAMANHO 103, CAIXA COM 60 UNIDADES.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43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10,0000 UNIDADE    28464   PEGADOR DE LEGUMES, INOX,28CM.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44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12,0000 UNIDADE    28465   PORTA TALHERES,COM TAMPA,PARA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GAVETA, PLASTICO DURAVEL, RETANGULAR, COM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DIVISORIAS.  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45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15,0000 UNIDADE    28468   ESCUMADEIRA PEQUENA, EM ACO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INOX E CABO DE PLASTICO, IDEAL PARA USO DOMESTICO.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46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22,0000 UNIDADE    28470   GARRAFA TERMICA DE PRESSAO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COM CORPO PLASTICO, BICO CORTA PINGO, JATO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DIRECIONADO, CAPACIDADE DE 1 LITRO.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47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31,0000 DUZIA      28475   PRATOS DE VIDRO,FUNDO,SUPERFIC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IE LISA E TRANSPARENTE.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48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15,0000 UNIDADE    28482   RODINHO PEQUENO PARA PIA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, ESTRUTURA EM INOX, RESISTENTE.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FIRMA PROPONENTE:  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VALIDADE DA PROPOSTA: ........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dia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(s) (VALIDADE MINIMA -         )                                  PRAZO DE ENTREGA: ........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dia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(s) (PRAZO MAXIMO -         )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</w:t>
      </w:r>
      <w:proofErr w:type="spellStart"/>
      <w:r w:rsidRPr="00AC2974">
        <w:rPr>
          <w:rFonts w:ascii="Times New Roman" w:hAnsi="Times New Roman" w:cs="Times New Roman"/>
          <w:sz w:val="16"/>
          <w:szCs w:val="16"/>
        </w:rPr>
        <w:t>Responsavel</w:t>
      </w:r>
      <w:proofErr w:type="spellEnd"/>
      <w:r w:rsidRPr="00AC2974">
        <w:rPr>
          <w:rFonts w:ascii="Times New Roman" w:hAnsi="Times New Roman" w:cs="Times New Roman"/>
          <w:sz w:val="16"/>
          <w:szCs w:val="16"/>
        </w:rPr>
        <w:t xml:space="preserve"> pela Firma Proponente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br w:type="page"/>
        <w:t>*UNIAO LTDA                                    P R E F E I T U R A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M U N I C I P A L   D E   </w:t>
      </w:r>
      <w:proofErr w:type="spellStart"/>
      <w:r w:rsidRPr="00AC2974">
        <w:rPr>
          <w:rFonts w:ascii="Times New Roman" w:hAnsi="Times New Roman" w:cs="Times New Roman"/>
          <w:sz w:val="16"/>
          <w:szCs w:val="16"/>
        </w:rPr>
        <w:t>E</w:t>
      </w:r>
      <w:proofErr w:type="spellEnd"/>
      <w:r w:rsidRPr="00AC2974">
        <w:rPr>
          <w:rFonts w:ascii="Times New Roman" w:hAnsi="Times New Roman" w:cs="Times New Roman"/>
          <w:sz w:val="16"/>
          <w:szCs w:val="16"/>
        </w:rPr>
        <w:t xml:space="preserve"> S T I V A   M G                                        Pag.0001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GES5075                                                                                                                                                 06/03/17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proofErr w:type="gramStart"/>
      <w:r w:rsidRPr="00AC2974">
        <w:rPr>
          <w:rFonts w:ascii="Times New Roman" w:hAnsi="Times New Roman" w:cs="Times New Roman"/>
          <w:sz w:val="16"/>
          <w:szCs w:val="16"/>
        </w:rPr>
        <w:t>ANEXO1.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661-861                          3 2 - 5   A n e x o   d o   E d i t a l   d e   L i c i t a c a o   -   2 0 1 7                                 16:14:25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PREFEITURA MUNICIPAL DE ESTIVA MG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PROCESSO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.: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  PRC00014/17                                        COTACAO PARA PESQUISA DE MERCADO              (ORDENACAO DO RELATORIO: POR ESPECIALIDADE/PRODUTO)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ITEM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QUANTID. UNIDADE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CODIGO DISCRIMINACAO                                       MARCA/MODELO         PRECO UNITARIO       PRECO TOTAL PRECO MAX. ACEITAVEL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49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30,0000 DUZIA      28485   PRATOS DE PLASTICO REDONDO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FUNDO, INFANTIL, IDEAL PARA MERENDA ESCOLAR,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MATERIAL POLIPROPILENO, ATOXICO, LISO NAS PARTES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INTERNA E EXTERNA, PIGMENTACAO HOMOGENEA,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COLORIDO.    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50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15,0000 CAIXA      28504   COPO DE VIDRO AMERICANO, 150ML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, CAIXA COM 24 UNIDADES.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51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1,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UNIDADE    29477   ASSADEIRA PARA BOLO EM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ALUMINIO, RETANGULAR. DIMENSOES: 35X20X5CM.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52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1,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UNIDADE    29479   BACIA DE PLASTICO, RESISTENTE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, PRETO CONCRETO, COM ALCA LATERAL, CAPACIDADE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20 LITROS.   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53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1,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UNIDADE    29480   BACIA DE PLASTICO, MATERIAL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RECICLADO, CAPACIDADE 45 LITROS.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54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110,0000 CAIXA      29486   COPOS DESCARTAVEIS DE 180ML,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DE POLIPROPILENO RESISTENTE, PRODUZIDO CONFORME A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NORMA DA ABNT VIGENTE. CAIXA COM 2.500 UNIDADES.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55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11,0000 CAIXA      29488   COPOS DESCARTAVEIS DE 50ML,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POLIPROPILENO RESISTENTE, PRODUZIDO CONFORME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NORMA DA ABNT VIGENTE. CAIXA COM 5.000 UNIDADES.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56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4,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UNIDADE    29500   SUPORTE PARA COPOS DE VIDRO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30 LUGARES.  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57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440,0000 UNIDADE    2024    PANO DE CHAO EM ALGODAO CRU.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75x50.       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58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16,0000 CAIXA      2031    CERA LIQUIDA AMARELA AUTO BRI-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LHO PARA TACO, CAIXA COM 12 UNIDADES DE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750ML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CADA,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BOA QUALIDADE.   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CX COM 12 UNIDADES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59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132,0000 UNIDADE    2035    PURIFICADOR DE AMBIENTE SPRAY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SEM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CFC,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VARIOS AROMAS, BOA QUALIDADE.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60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34,0000 DUZIA      2125    PRENDEDOR DE ROUPA PLASTICO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COM 12 UNIDADES.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61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305,0000 UNIDADE    2903    FLANELA LARANJA PARA LIMPEZA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MEDINDO 28X50CM.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62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60,0000 UNIDADE    3047    VASSOURA P/ VASO SANITARIO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FIRMA PROPONENTE:  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VALIDADE DA PROPOSTA: ........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dia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(s) (VALIDADE MINIMA -         )                                  PRAZO DE ENTREGA: ........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dia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(s) (PRAZO MAXIMO -         )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</w:t>
      </w:r>
      <w:proofErr w:type="spellStart"/>
      <w:r w:rsidRPr="00AC2974">
        <w:rPr>
          <w:rFonts w:ascii="Times New Roman" w:hAnsi="Times New Roman" w:cs="Times New Roman"/>
          <w:sz w:val="16"/>
          <w:szCs w:val="16"/>
        </w:rPr>
        <w:t>Responsavel</w:t>
      </w:r>
      <w:proofErr w:type="spellEnd"/>
      <w:r w:rsidRPr="00AC2974">
        <w:rPr>
          <w:rFonts w:ascii="Times New Roman" w:hAnsi="Times New Roman" w:cs="Times New Roman"/>
          <w:sz w:val="16"/>
          <w:szCs w:val="16"/>
        </w:rPr>
        <w:t xml:space="preserve"> pela Firma Proponente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br w:type="page"/>
        <w:t>*UNIAO LTDA                                    P R E F E I T U R A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M U N I C I P A L   D E   </w:t>
      </w:r>
      <w:proofErr w:type="spellStart"/>
      <w:r w:rsidRPr="00AC2974">
        <w:rPr>
          <w:rFonts w:ascii="Times New Roman" w:hAnsi="Times New Roman" w:cs="Times New Roman"/>
          <w:sz w:val="16"/>
          <w:szCs w:val="16"/>
        </w:rPr>
        <w:t>E</w:t>
      </w:r>
      <w:proofErr w:type="spellEnd"/>
      <w:r w:rsidRPr="00AC2974">
        <w:rPr>
          <w:rFonts w:ascii="Times New Roman" w:hAnsi="Times New Roman" w:cs="Times New Roman"/>
          <w:sz w:val="16"/>
          <w:szCs w:val="16"/>
        </w:rPr>
        <w:t xml:space="preserve"> S T I V A   M G                                        Pag.0001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GES5075                                                                                                                                                 06/03/17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proofErr w:type="gramStart"/>
      <w:r w:rsidRPr="00AC2974">
        <w:rPr>
          <w:rFonts w:ascii="Times New Roman" w:hAnsi="Times New Roman" w:cs="Times New Roman"/>
          <w:sz w:val="16"/>
          <w:szCs w:val="16"/>
        </w:rPr>
        <w:t>ANEXO1.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661-861                          3 2 - 5   A n e x o   d o   E d i t a l   d e   L i c i t a c a o   -   2 0 1 7                                 16:14:25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PREFEITURA MUNICIPAL DE ESTIVA MG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PROCESSO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.: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  PRC00014/17                                        COTACAO PARA PESQUISA DE MERCADO              (ORDENACAO DO RELATORIO: POR ESPECIALIDADE/PRODUTO)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ITEM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QUANTID. UNIDADE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CODIGO DISCRIMINACAO                                       MARCA/MODELO         PRECO UNITARIO       PRECO TOTAL PRECO MAX. ACEITAVEL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EM NYLON, LAVATINA, CABO DE MADEIRA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21 CM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.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63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35,0000 GALAO      3255    LIMPA PEDRAS E PISO,COMPOSTO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DE ACIDO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FLUORIDRICO,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SULFONICO E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NEUTRALIZANTE,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GALAO DE 5 LITROS.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64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19,0000 UNIDADE    3328    SUPORTE EM CHAPA PINTADA P/PA-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PEL TOALHA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INTERFOLHADO.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65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182,0000 UNIDADE    6791    AVENTAL P/USO EM COZINHA 60X45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CM,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EM PLASTICO, CONFECCIONADO EM PVC, FLANELADO,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ESTAMPA MEDIA.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66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18,0000 CAIXA      6798    ESPONJA DE LAVAR LOUCA DUPLA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FACE, CONTENDO ESPUMA DE POLIUTERANO COM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BACTERICIDA, CAIXA COM 72 UNIDADES.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67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10,0000 FARDO      6803    PALHA DE ACO MATERIAL ACO CAR-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BONO REFERENCIA N§2,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APLICACAO: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LIMPEZA GERAL,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PACOTE COM 25 G FARDO COM 20 PACOTES.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68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87,0000 UNIDADE    6806    PASTA PARA LIMPEZA  EM GERAL A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SECO PARA COMPUTADORES E MESA.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69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71,0000 UNIDADE    6809    RODO DE MADEIRA MEDIO(40CM),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DUAS BORRACHAS, CABO DE MADEIRA 1,5M.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70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79,0000 PACOTE     6876    FOSFORO PCT C/ 10 CX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71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68,0000 UNIDADE    8733    BALDE PLASTICO -20LT RESISTEN-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TE 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PRETO CONCRETO , ALCA LATERAL.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72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765,0000 UNIDADE    9719    PANO DE CHAO ALVEJADO 100% AL-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GODAO, 75X50.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73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30,0000 UNIDADE    9721    SUPORTE PARA SABONETE LIQUIDO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74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26,0000 UNIDADE    9722    VASSOURA LIMPA TETO SISAL C/CA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BO DE MADEIRA, MEDINDO 2 METROS.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75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24,0000 PACOTE     10410   ESPONJA DE LA DE ACO - FARDO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COM 14 PACOTES, CONTENDO 08 UNIDADES COM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40 GRS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CADA.        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76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143,0000 CAIXA      10638   MULTI USO LIMPADOR INSTANTANEO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CX. C/ 24 UNIDADES.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77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76,0000 DUZIA      10640   VASSOURA DE PIACAVA NO 6 ,CABO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DE MADEIRA 1¦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QUALIDADE 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PROTECAO DE LATA INDICANDO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FIRMA PROPONENTE:  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VALIDADE DA PROPOSTA: ........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dia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(s) (VALIDADE MINIMA -         )                                  PRAZO DE ENTREGA: ........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dia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(s) (PRAZO MAXIMO -         )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</w:t>
      </w:r>
      <w:proofErr w:type="spellStart"/>
      <w:r w:rsidRPr="00AC2974">
        <w:rPr>
          <w:rFonts w:ascii="Times New Roman" w:hAnsi="Times New Roman" w:cs="Times New Roman"/>
          <w:sz w:val="16"/>
          <w:szCs w:val="16"/>
        </w:rPr>
        <w:t>Responsavel</w:t>
      </w:r>
      <w:proofErr w:type="spellEnd"/>
      <w:r w:rsidRPr="00AC2974">
        <w:rPr>
          <w:rFonts w:ascii="Times New Roman" w:hAnsi="Times New Roman" w:cs="Times New Roman"/>
          <w:sz w:val="16"/>
          <w:szCs w:val="16"/>
        </w:rPr>
        <w:t xml:space="preserve"> pela Firma Proponente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br w:type="page"/>
        <w:t>*UNIAO LTDA                                    P R E F E I T U R A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M U N I C I P A L   D E   </w:t>
      </w:r>
      <w:proofErr w:type="spellStart"/>
      <w:r w:rsidRPr="00AC2974">
        <w:rPr>
          <w:rFonts w:ascii="Times New Roman" w:hAnsi="Times New Roman" w:cs="Times New Roman"/>
          <w:sz w:val="16"/>
          <w:szCs w:val="16"/>
        </w:rPr>
        <w:t>E</w:t>
      </w:r>
      <w:proofErr w:type="spellEnd"/>
      <w:r w:rsidRPr="00AC2974">
        <w:rPr>
          <w:rFonts w:ascii="Times New Roman" w:hAnsi="Times New Roman" w:cs="Times New Roman"/>
          <w:sz w:val="16"/>
          <w:szCs w:val="16"/>
        </w:rPr>
        <w:t xml:space="preserve"> S T I V A   M G                                        Pag.0001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GES5075                                                                                                                                                 06/03/17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proofErr w:type="gramStart"/>
      <w:r w:rsidRPr="00AC2974">
        <w:rPr>
          <w:rFonts w:ascii="Times New Roman" w:hAnsi="Times New Roman" w:cs="Times New Roman"/>
          <w:sz w:val="16"/>
          <w:szCs w:val="16"/>
        </w:rPr>
        <w:t>ANEXO1.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661-861                          3 2 - 5   A n e x o   d o   E d i t a l   d e   L i c i t a c a o   -   2 0 1 7                                 16:14:25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PREFEITURA MUNICIPAL DE ESTIVA MG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PROCESSO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.: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  PRC00014/17                                        COTACAO PARA PESQUISA DE MERCADO              (ORDENACAO DO RELATORIO: POR ESPECIALIDADE/PRODUTO)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ITEM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QUANTID. UNIDADE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CODIGO DISCRIMINACAO                                       MARCA/MODELO         PRECO UNITARIO       PRECO TOTAL PRECO MAX. ACEITAVEL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A MARCA, LARGURA DAS CERDAS DE 35 CM E COM 420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GRAMAS DE PIACAVA MEDIA.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78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61,0000 CAIXA      11804   CERA LIQUIDA VERMELHA  AUTO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LHO PARA USO EM CERAMICA CAIXA COM 12 UNIDADES DE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750ML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 CADA. BOA QUALIDADE.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79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52,0000 UNIDADE    11805   CESTO DE LIXO TELADO PLASTICO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PARA BANHEIRO, CAPACIDADE DE 15 LITROS.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80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193,0000 CAIXA      11810   DESINFETANTE LIQUIDO PERFUMA-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DO,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GERMICIDA E BACTERICIDA,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BIODEGRADAVEL, NAO PREJUDICIAL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A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 PELE E COMPONENTE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ATIVO QUATERNARIO DE AMONIO 80%, CADA UNIDADE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CONTENDO 1 LITRO, CAIXA COM 12 UNIDADES.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CX C/12 LITROS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81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152,0000 CAIXA      11811   DETERGENTE LIQUIDO NEUTRO P/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LOUCA, 500 ML, COMPOSICAO: ALQUIL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BENZENO SULFONADO SODIO LINEAR, ALQUIL BENZENO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SULFONATO DE TRIETANOLAMINA, LAURIL ESTER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SULFANATO DE SODIO, SULFATO DE MAGNESIO, EDTA,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FORMOL, CORANTE, PERFUME E AGUA, CONTEM TENSOATIVO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BIODEGRADAVEL, CX COM 24 UNIDADES.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82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660,0000 PAR        11816   LUVAS DE LATEX(BORRACHA)TAMAN-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HO MEDIA, ANTIDERRAPANTE.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83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35,0000 UNIDADE    11820   LUSTRA MOVEIS,BRILHO SECO,LA-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VANDA, 200 ML, PROTEGE CONTRA MANCHA DAGUA,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COMPOSICAO: CERA MICROCRISTALINA, CERA DE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PARAFINA, SILICONE, EMULSIFICANTE, ESPESSANTE,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DERIVADO DE ISOTIAZOLINONA SOLVENTES ALIFATICOS,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FRAGRANCIA E AGUA.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84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17,0000 UNIDADE    11821   LIXEIRA DE PLASTICO COM PEDAL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CAPACIDADE DE 30 LITROS.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85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10,0000 UNIDADE    11822   LIXEIRA DE PLASTICO C/ PEDAL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CAPACIDADE DE 15 LITROS.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86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150,0000 QUILO      11826   SODA CAUSTICA SOLIDA,INCOLOR E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EM ESCAMAS, EMBALAGEM CONTENDO 1 KG, BOA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QUALIDADE.   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87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600,0000 QUILO      11827   SABAO EM PO AZUL,CX DE 1 KG,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COM SILICONE HIDRATIVO E AMACIANTE.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88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10,0000 CAIXA      11860   SABAO EM PEDRA NEUTRO,COMPOSI-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FIRMA PROPONENTE:  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VALIDADE DA PROPOSTA: ........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dia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(s) (VALIDADE MINIMA -         )                                  PRAZO DE ENTREGA: ........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dia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(s) (PRAZO MAXIMO -         )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</w:t>
      </w:r>
      <w:proofErr w:type="spellStart"/>
      <w:r w:rsidRPr="00AC2974">
        <w:rPr>
          <w:rFonts w:ascii="Times New Roman" w:hAnsi="Times New Roman" w:cs="Times New Roman"/>
          <w:sz w:val="16"/>
          <w:szCs w:val="16"/>
        </w:rPr>
        <w:t>Responsavel</w:t>
      </w:r>
      <w:proofErr w:type="spellEnd"/>
      <w:r w:rsidRPr="00AC2974">
        <w:rPr>
          <w:rFonts w:ascii="Times New Roman" w:hAnsi="Times New Roman" w:cs="Times New Roman"/>
          <w:sz w:val="16"/>
          <w:szCs w:val="16"/>
        </w:rPr>
        <w:t xml:space="preserve"> pela Firma Proponente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br w:type="page"/>
        <w:t>*UNIAO LTDA                                    P R E F E I T U R A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M U N I C I P A L   D E   </w:t>
      </w:r>
      <w:proofErr w:type="spellStart"/>
      <w:r w:rsidRPr="00AC2974">
        <w:rPr>
          <w:rFonts w:ascii="Times New Roman" w:hAnsi="Times New Roman" w:cs="Times New Roman"/>
          <w:sz w:val="16"/>
          <w:szCs w:val="16"/>
        </w:rPr>
        <w:t>E</w:t>
      </w:r>
      <w:proofErr w:type="spellEnd"/>
      <w:r w:rsidRPr="00AC2974">
        <w:rPr>
          <w:rFonts w:ascii="Times New Roman" w:hAnsi="Times New Roman" w:cs="Times New Roman"/>
          <w:sz w:val="16"/>
          <w:szCs w:val="16"/>
        </w:rPr>
        <w:t xml:space="preserve"> S T I V A   M G                                        Pag.0001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GES5075                                                                                                                                                 06/03/17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proofErr w:type="gramStart"/>
      <w:r w:rsidRPr="00AC2974">
        <w:rPr>
          <w:rFonts w:ascii="Times New Roman" w:hAnsi="Times New Roman" w:cs="Times New Roman"/>
          <w:sz w:val="16"/>
          <w:szCs w:val="16"/>
        </w:rPr>
        <w:t>ANEXO1.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661-861                          3 2 - 5   A n e x o   d o   E d i t a l   d e   L i c i t a c a o   -   2 0 1 7                                 16:14:25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PREFEITURA MUNICIPAL DE ESTIVA MG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PROCESSO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.: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  PRC00014/17                                        COTACAO PARA PESQUISA DE MERCADO              (ORDENACAO DO RELATORIO: POR ESPECIALIDADE/PRODUTO)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ITEM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QUANTID. UNIDADE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CODIGO DISCRIMINACAO                                       MARCA/MODELO         PRECO UNITARIO       PRECO TOTAL PRECO MAX. ACEITAVEL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CAO: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SABAO DE ACIDOS GRAXOS DE COCO, BABACU,SABAO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DE ACIDOS GRAXOS DE SOJA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COADJUVANTE,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GLICERINA,AGENTE ANTIDERREPOSITANTE E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AGUA, 200G, CAIXA COM 100 UNIDADES.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89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83,0000 GALAO      11979   SABONETE LIQUIDO PARA MAOS COM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GLICERINA, COM ESSENCIA DE ERVA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DOCE 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GALAO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DE 5LITROS.  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90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85,0000 UNIDADE    12858   RODO DE ALUMINIO MEDIO(40CM) 2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BORRACHAS, CABO DE MADEIRA 1,5M.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91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30,0000 UNIDADE    12859   RODO DE ALUMINIO GRANDE(60 CM)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2 BORRACHAS, CABO DE MADEIRA 1,5 M.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92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30,0000 UNIDADE    15588   REMOVEDOR DE CERA DE 1AQUALIDA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QUALIDADE, COMPOSICAO MISTURA DE HIDROCARBONETOS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DE PETROLEO, EMBALAGEM DE METAL CONTENDO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500ML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.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93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20,0000 PAR        17597   LUVA LATEX TAM.G(BORRACHA)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ANTIDERRAPANTE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94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64,0000 UNIDADE    17600   PA DE LIXO EM FOLHA DE ZINCO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PARA USO NA LIMPEZA PUBLICA COM CABO PERPENDICULAR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A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BASE.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MEDIDAS 30X30CM.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95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90,0000 UNIDADE    17619   VASSOURA DE PELO,CABO DE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MADEIRA,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REVESTIDO EM PLASTICO,EXTREMIDADE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ROSQUEADA,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BASE EM POLIPROPILENO E CERDA EM PELO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SINTETICO.   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96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210,0000 PAR        21231   LUVAS DE LATEX PUNHO LONGO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DE BORRACHA  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97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645,0000 PAR        21232   LUVAS DE LATEX TAMANHO G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BORRACHA ANTIDERRAPANTE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98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53,0000 CAIXA      21234   CERA LIQUIDA INCOLOR AUTO BRI-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LHO PARA USO EM CERAMICA, CAIXA COM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12UNIDADES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 DE 750ML CADA, BOA QUALIDADE.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99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6,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UNIDADE    21236   LIMPA ALUMINIO 1 LITRO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100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24,0000 UNIDADE    24593   LIMPA VIDRO EM SPRAY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101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135,0000 UNIDADE    24596   TAPETE CAPACHO,40X65  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ANTIDERRAPANTE CORES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 VARIADAS.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102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12,0000 UNIDADE    24625   MANGUEIRA PVC COM ESPESSURA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FIRMA PROPONENTE:  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VALIDADE DA PROPOSTA: ........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dia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(s) (VALIDADE MINIMA -         )                                  PRAZO DE ENTREGA: ........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dia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(s) (PRAZO MAXIMO -         )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</w:t>
      </w:r>
      <w:proofErr w:type="spellStart"/>
      <w:r w:rsidRPr="00AC2974">
        <w:rPr>
          <w:rFonts w:ascii="Times New Roman" w:hAnsi="Times New Roman" w:cs="Times New Roman"/>
          <w:sz w:val="16"/>
          <w:szCs w:val="16"/>
        </w:rPr>
        <w:t>Responsavel</w:t>
      </w:r>
      <w:proofErr w:type="spellEnd"/>
      <w:r w:rsidRPr="00AC2974">
        <w:rPr>
          <w:rFonts w:ascii="Times New Roman" w:hAnsi="Times New Roman" w:cs="Times New Roman"/>
          <w:sz w:val="16"/>
          <w:szCs w:val="16"/>
        </w:rPr>
        <w:t xml:space="preserve"> pela Firma Proponente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br w:type="page"/>
        <w:t>*UNIAO LTDA                                    P R E F E I T U R A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M U N I C I P A L   D E   </w:t>
      </w:r>
      <w:proofErr w:type="spellStart"/>
      <w:r w:rsidRPr="00AC2974">
        <w:rPr>
          <w:rFonts w:ascii="Times New Roman" w:hAnsi="Times New Roman" w:cs="Times New Roman"/>
          <w:sz w:val="16"/>
          <w:szCs w:val="16"/>
        </w:rPr>
        <w:t>E</w:t>
      </w:r>
      <w:proofErr w:type="spellEnd"/>
      <w:r w:rsidRPr="00AC2974">
        <w:rPr>
          <w:rFonts w:ascii="Times New Roman" w:hAnsi="Times New Roman" w:cs="Times New Roman"/>
          <w:sz w:val="16"/>
          <w:szCs w:val="16"/>
        </w:rPr>
        <w:t xml:space="preserve"> S T I V A   M G                                        Pag.0001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GES5075                                                                                                                                                 06/03/17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proofErr w:type="gramStart"/>
      <w:r w:rsidRPr="00AC2974">
        <w:rPr>
          <w:rFonts w:ascii="Times New Roman" w:hAnsi="Times New Roman" w:cs="Times New Roman"/>
          <w:sz w:val="16"/>
          <w:szCs w:val="16"/>
        </w:rPr>
        <w:t>ANEXO1.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661-861                          3 2 - 5   A n e x o   d o   E d i t a l   d e   L i c i t a c a o   -   2 0 1 7                                 16:14:25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PREFEITURA MUNICIPAL DE ESTIVA MG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PROCESSO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.: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  PRC00014/17                                        COTACAO PARA PESQUISA DE MERCADO              (ORDENACAO DO RELATORIO: POR ESPECIALIDADE/PRODUTO)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ITEM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QUANTID. UNIDADE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CODIGO DISCRIMINACAO                                       MARCA/MODELO         PRECO UNITARIO       PRECO TOTAL PRECO MAX. ACEITAVEL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MINIMA DE 1,2MM 3 CAMADAS SENDO A INTERMEDIARIA EM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POLIESTER TRANCADO E AS DEMAIS DE PVC COM BORRACHA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NITRILICA RESISTENTE A VARIACAO DE TEMPERATURA-30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METROS CADA. 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103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250,0000 CAIXA      28446   AGUA SANITARIA,ALVEJANTE,PARA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USO GERAL A BASE DE CLORO ATIVADO, CAIXA COM 12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UNIDADES.    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104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40,0000 CAIXA      28447   ALCOOL ETILICO,HIDRATADO,70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POR CENTO, EMBALAGEM CONTENDO 1 LITRO. CAIXA COM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12 UNIDADES. 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105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54,0000 CAIXA      28448   ALCOOL GEL, 65O INPM,CAIXA COM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12 UNIDADES, CADA UNIDADE CONTENDO 450G, USO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DOMESTICO    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106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5,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PAR        28452   BOTA DE SEGURANCA, TIPO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IMPERMEAVEL, DE USO PROFISSIONAL, CONFECCIONADA EM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PVC, NA COR BRANCA, SEM BICO DE ACO, CANO LONGO,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N§36.        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107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5,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PAR        28453   BOTA DE SEGURANCA     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, TIPO IMPERMEAVEL, DE USO PROFISSIONAL,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CONFECCIONADA EM PVC, NA COR BRANCA, SEM BICO DE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ACO, CANO LONGO, N§38.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108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5,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PAR        28454   BOTA                  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DE SEGURANCA, TIPO IMPERMEAVEL, DE USO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PROFISSIONAL, CONFECCIONADA EM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PVC,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NA COR BRANCA,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SEM BICO DE ACO, CANO LONGO, N§39.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109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5,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PAR        28455   BOTA DE               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SEGURANCA, TIPO IMPERMEAVEL, DE USO PROFISSIONAL,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CONFECCIONADO EM PVC, NA COR BRANCA, SEM BICO DE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ACO, CANO LONGO, N§41.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110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5,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PAR        28456   BOTA DE SEGURANCA,    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TIPO IMPERMEAVEL, DE USO PROFISSIONAL,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CONFECCIONADA EM PVC, NA COR BRANCA, SEM BICO DE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ACO, CANO LONGO, N§40.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111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215,0000 PACOTE     28461   PANO MULTIUSO, PARA TODO O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TIPO DE LIMPEZA, COM FIBRAS DE CELULOSE, LATEX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SINTETICO E AGENTE BIOCIDA, PACOTE COM 5 UNIDADES.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112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25,0000 UNIDADE    28463   CORDA DE NYLON PARA VARAL,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N§1, EMBALAGEM COM 10 METROS.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FIRMA PROPONENTE:  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VALIDADE DA PROPOSTA: ........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dia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(s) (VALIDADE MINIMA -         )                                  PRAZO DE ENTREGA: ........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dia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(s) (PRAZO MAXIMO -         )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</w:t>
      </w:r>
      <w:proofErr w:type="spellStart"/>
      <w:r w:rsidRPr="00AC2974">
        <w:rPr>
          <w:rFonts w:ascii="Times New Roman" w:hAnsi="Times New Roman" w:cs="Times New Roman"/>
          <w:sz w:val="16"/>
          <w:szCs w:val="16"/>
        </w:rPr>
        <w:t>Responsavel</w:t>
      </w:r>
      <w:proofErr w:type="spellEnd"/>
      <w:r w:rsidRPr="00AC2974">
        <w:rPr>
          <w:rFonts w:ascii="Times New Roman" w:hAnsi="Times New Roman" w:cs="Times New Roman"/>
          <w:sz w:val="16"/>
          <w:szCs w:val="16"/>
        </w:rPr>
        <w:t xml:space="preserve"> pela Firma Proponente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br w:type="page"/>
        <w:t>*UNIAO LTDA                                    P R E F E I T U R A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M U N I C I P A L   D E   </w:t>
      </w:r>
      <w:proofErr w:type="spellStart"/>
      <w:r w:rsidRPr="00AC2974">
        <w:rPr>
          <w:rFonts w:ascii="Times New Roman" w:hAnsi="Times New Roman" w:cs="Times New Roman"/>
          <w:sz w:val="16"/>
          <w:szCs w:val="16"/>
        </w:rPr>
        <w:t>E</w:t>
      </w:r>
      <w:proofErr w:type="spellEnd"/>
      <w:r w:rsidRPr="00AC2974">
        <w:rPr>
          <w:rFonts w:ascii="Times New Roman" w:hAnsi="Times New Roman" w:cs="Times New Roman"/>
          <w:sz w:val="16"/>
          <w:szCs w:val="16"/>
        </w:rPr>
        <w:t xml:space="preserve"> S T I V A   M G                                        Pag.0001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GES5075                                                                                                                                                 06/03/17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proofErr w:type="gramStart"/>
      <w:r w:rsidRPr="00AC2974">
        <w:rPr>
          <w:rFonts w:ascii="Times New Roman" w:hAnsi="Times New Roman" w:cs="Times New Roman"/>
          <w:sz w:val="16"/>
          <w:szCs w:val="16"/>
        </w:rPr>
        <w:t>ANEXO1.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661-861                          3 2 - 5   A n e x o   d o   E d i t a l   d e   L i c i t a c a o   -   2 0 1 7                                 16:14:25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PREFEITURA MUNICIPAL DE ESTIVA MG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PROCESSO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.: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  PRC00014/17                                        COTACAO PARA PESQUISA DE MERCADO              (ORDENACAO DO RELATORIO: POR ESPECIALIDADE/PRODUTO)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ITEM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QUANTID. UNIDADE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CODIGO DISCRIMINACAO                                       MARCA/MODELO         PRECO UNITARIO       PRECO TOTAL PRECO MAX. ACEITAVEL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113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16,0000 UNIDADE    28466   ESCOVA RETANGULAR, PEQUENA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PARA HIGIENIZACAO DE LEGUMES, CONSTITUIDA POR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PLASTICO (POLIETILENO) E CONTENFO CERDAS MACIAS.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114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20,0000 FARDO      28471   LA DE ACO, FARDO COM 14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PACOTES, DE 8 UNIDADES COM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40 GRAMA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 CADA.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115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7,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UNIDADE    28473   LIXEIRA AMARELA,      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EM POLIETILENO, PARA COLETA DE METAIS, DEVIDAMENTE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IDENTIFICADA COM "METAL", CAPACIDADE DE 30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LITROS.      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116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7,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UNIDADE    28474   LIXEIRA AZUL,         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EM POLIETILENO, PARA COLETA DE PAPEL, DEVIDAMENTE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IDENTIFICADA COM "PAPEL", CAPACIDADE DE 30 LITROS.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117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7,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UNIDADE    28476   LIXEIRA VERDE,        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EM POLIETILENO, PARA COLETA DE VIDRO, DEVIDAMENTE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IDENTIFICADA COM "VIDRO", CAPACIDADE DE 30 LITROS.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118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7,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UNIDADE    28477   LIXEIRA VERMELHA,     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EM POLIETILENO, PARA COLETA DE PLASTICO,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DEVIDAMENTE IDENTIFICADA COM "PLASTICO",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CAPACIDADE DE 30 LITROS.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119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89,0000 CAIXA      29476   ALCOOL ETILICO, HIDRATADO 54o,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CAIXA COM 12 UNIDADES.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120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371,0000 PACOTE     29491   SACOS PLASTICOS DE 100 LITROS,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PARA LIXO, 800X100MM, MATERIA PRIMA VIRGEM, 0,16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MICRONS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, COSTURA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 RESISTENTE, PACOTE COM 100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UNIDADES.    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121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255,0000 PACOTE     29495   SACOS PLASTICOS DE 40 LITROS,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PARA LIXO, MATERIA PRIMA VIRGEM, 0,16 MICRONS,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COSTURA RESISTENTE, PACOTE COM 100 UNIDADES.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122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50,0000 LITRO      29497   SODA CAUSTICA LIQUIDA,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EMBALAGEM DE 1 LITRO.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123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100,0000 PACOTE     29505   TOUCA PROTETORA DESCARTAVEL,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TIPO TELINHA, PARA USO EM COZINHA, COR BRANCA.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pacote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 com 10 unidades.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124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275,0000 UNIDADE    10450   PROTETOR SOLAR CONTRA A ACAO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NOCIVA DOS RAIOS ULTRAVIOLETAS UV-A E UV-B, COM AS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SEGUINTES CARACTERISTICAS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MINIMAS: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FATOR MINIMO DE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PROTECAO: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45,EMBALAGENS COM NO MINIMO DE 120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GRAMAS, O ROTULO DEVERA CONTER A COMPOSICAO, O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FIRMA PROPONENTE:  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VALIDADE DA PROPOSTA: ........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dia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(s) (VALIDADE MINIMA -         )                                  PRAZO DE ENTREGA: ........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dia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(s) (PRAZO MAXIMO -         )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</w:t>
      </w:r>
      <w:proofErr w:type="spellStart"/>
      <w:r w:rsidRPr="00AC2974">
        <w:rPr>
          <w:rFonts w:ascii="Times New Roman" w:hAnsi="Times New Roman" w:cs="Times New Roman"/>
          <w:sz w:val="16"/>
          <w:szCs w:val="16"/>
        </w:rPr>
        <w:t>Responsavel</w:t>
      </w:r>
      <w:proofErr w:type="spellEnd"/>
      <w:r w:rsidRPr="00AC2974">
        <w:rPr>
          <w:rFonts w:ascii="Times New Roman" w:hAnsi="Times New Roman" w:cs="Times New Roman"/>
          <w:sz w:val="16"/>
          <w:szCs w:val="16"/>
        </w:rPr>
        <w:t xml:space="preserve"> pela Firma Proponente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br w:type="page"/>
        <w:t>*UNIAO LTDA                                    P R E F E I T U R A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M U N I C I P A L   D E   </w:t>
      </w:r>
      <w:proofErr w:type="spellStart"/>
      <w:r w:rsidRPr="00AC2974">
        <w:rPr>
          <w:rFonts w:ascii="Times New Roman" w:hAnsi="Times New Roman" w:cs="Times New Roman"/>
          <w:sz w:val="16"/>
          <w:szCs w:val="16"/>
        </w:rPr>
        <w:t>E</w:t>
      </w:r>
      <w:proofErr w:type="spellEnd"/>
      <w:r w:rsidRPr="00AC2974">
        <w:rPr>
          <w:rFonts w:ascii="Times New Roman" w:hAnsi="Times New Roman" w:cs="Times New Roman"/>
          <w:sz w:val="16"/>
          <w:szCs w:val="16"/>
        </w:rPr>
        <w:t xml:space="preserve"> S T I V A   M G                                        Pag.0001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GES5075                                                                                                                                                 06/03/17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proofErr w:type="gramStart"/>
      <w:r w:rsidRPr="00AC2974">
        <w:rPr>
          <w:rFonts w:ascii="Times New Roman" w:hAnsi="Times New Roman" w:cs="Times New Roman"/>
          <w:sz w:val="16"/>
          <w:szCs w:val="16"/>
        </w:rPr>
        <w:t>ANEXO1.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661-861                          3 2 - 5   A n e x o   d o   E d i t a l   d e   L i c i t a c a o   -   2 0 1 7                                 16:14:25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PREFEITURA MUNICIPAL DE ESTIVA MG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PROCESSO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.: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  PRC00014/17                                        COTACAO PARA PESQUISA DE MERCADO              (ORDENACAO DO RELATORIO: POR ESPECIALIDADE/PRODUTO)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ITEM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QUANTID. UNIDADE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CODIGO DISCRIMINACAO                                       MARCA/MODELO         PRECO UNITARIO       PRECO TOTAL PRECO MAX. ACEITAVEL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MODO DE USAR, ORIENTACOES E O TELEFONE PARA O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ATENDIMENTO AO CONSUMIDOR.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125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5,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PAR        11799   BOTA DE SEGURANCA, IMPERMEAVE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L, DE USO PROFISSIONAL, CONFECCIONADO EM PVC, NA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COR BRANCA, SEM BICO DE ACO, CANO LONGO, N 37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126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2,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0000 PAR        17567   BOTA CANO LONGO,NUMERACAO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VARIADA,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7 LEGUAS, BORRACHA BRANCA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127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10,0000 UNIDADE    7589    LUVA SOLDAVEL/ROSCA 25MMX3/4"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128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20,0000 PACOTE     28483   SACOS PLASTICOS TRANSPARENTES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DE POLIETILENO DE BAIXA DENSIDADE, MATERIAL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ATOXICO. MEDINDO 30X60CM, PACOTE COM 50 UNIDADES.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129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124,0000 UNIDADE    9299    TOALHA DE ROSTO LISA ,50X80 CM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100 %ALGODAO.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130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100,0000 UNIDADE    21221   TOALHA DE BANHO 100% ALGODAO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MEDINDO 65X115CM, COLORIDA.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131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100,0000 UNIDADE    2020    SABONETE EM BARRA COM HIDRATA-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NTE E GLICERINA NA COMPOSICAO E 90 GRAMAS.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132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316,0000 PACOTE     10411   PAPEL HIGIENICO BRANCO NEUTRO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30 M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 FOLHAS DUPLA FD 64 ROLOS.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133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75,0000 FARDO      11823   PAPEL HIGIENICO ROLAO,FOLHA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SIMPLES, MEDIDA 10 CM X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400 M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, FARDO COM 9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BOBINAS.     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134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50,0000 UNIDADE    15587   PEDRA SANITARIAA,40 GR,P/USO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VASO SANITARIO,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HIGIENIZANTE,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PODER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BACTERICIDA,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FRAGANCIA AGRADAVEL, CONTENDO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01(UM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)SUPORTE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 PLASTICO PARA FIXACAO NO SANITARIO.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135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 xml:space="preserve">   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652,0000 FARDO      21248   PAPEL TOALHA 02 DOBRAS COR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BRANCA MEDINDO 22,5 X 22,5 CM PACOTE COM 1000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FOLHAS.                                            ___________________ _______________ _________________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>================================================================================================================================================================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FIRMA PROPONENTE:           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VALIDADE DA PROPOSTA: ........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dia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 xml:space="preserve">(s) (VALIDADE MINIMA - 0 DIA   )                                  PRAZO DE ENTREGA: ........ </w:t>
      </w:r>
      <w:proofErr w:type="gramStart"/>
      <w:r w:rsidRPr="00AC2974">
        <w:rPr>
          <w:rFonts w:ascii="Times New Roman" w:hAnsi="Times New Roman" w:cs="Times New Roman"/>
          <w:sz w:val="16"/>
          <w:szCs w:val="16"/>
        </w:rPr>
        <w:t>dia</w:t>
      </w:r>
      <w:proofErr w:type="gramEnd"/>
      <w:r w:rsidRPr="00AC2974">
        <w:rPr>
          <w:rFonts w:ascii="Times New Roman" w:hAnsi="Times New Roman" w:cs="Times New Roman"/>
          <w:sz w:val="16"/>
          <w:szCs w:val="16"/>
        </w:rPr>
        <w:t>(s) (PRAZO MAXIMO - 0 DIA   )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  <w:r w:rsidRPr="00AC2974">
        <w:rPr>
          <w:rFonts w:ascii="Times New Roman" w:hAnsi="Times New Roman" w:cs="Times New Roman"/>
          <w:sz w:val="16"/>
          <w:szCs w:val="16"/>
        </w:rPr>
        <w:t xml:space="preserve">                                               </w:t>
      </w:r>
      <w:proofErr w:type="spellStart"/>
      <w:r w:rsidRPr="00AC2974">
        <w:rPr>
          <w:rFonts w:ascii="Times New Roman" w:hAnsi="Times New Roman" w:cs="Times New Roman"/>
          <w:sz w:val="16"/>
          <w:szCs w:val="16"/>
        </w:rPr>
        <w:t>Responsavel</w:t>
      </w:r>
      <w:proofErr w:type="spellEnd"/>
      <w:r w:rsidRPr="00AC2974">
        <w:rPr>
          <w:rFonts w:ascii="Times New Roman" w:hAnsi="Times New Roman" w:cs="Times New Roman"/>
          <w:sz w:val="16"/>
          <w:szCs w:val="16"/>
        </w:rPr>
        <w:t xml:space="preserve"> pela Firma Proponente</w:t>
      </w:r>
    </w:p>
    <w:p w:rsidR="00A877FB" w:rsidRPr="00AC2974" w:rsidRDefault="00A877FB" w:rsidP="00C16F0D">
      <w:pPr>
        <w:pStyle w:val="TextosemFormatao"/>
        <w:rPr>
          <w:rFonts w:ascii="Times New Roman" w:hAnsi="Times New Roman" w:cs="Times New Roman"/>
          <w:sz w:val="16"/>
          <w:szCs w:val="16"/>
        </w:rPr>
      </w:pPr>
    </w:p>
    <w:sectPr w:rsidR="00A877FB" w:rsidRPr="00AC2974" w:rsidSect="00AC2974">
      <w:pgSz w:w="16838" w:h="11906" w:orient="landscape"/>
      <w:pgMar w:top="892" w:right="1417" w:bottom="89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altName w:val="Lucida Sans Typewriter"/>
    <w:panose1 w:val="020B060902020403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compat/>
  <w:rsids>
    <w:rsidRoot w:val="00D621F0"/>
    <w:rsid w:val="006E5918"/>
    <w:rsid w:val="00A877FB"/>
    <w:rsid w:val="00AC2974"/>
    <w:rsid w:val="00D621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1F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C16F0D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C16F0D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LIMP17</Template>
  <TotalTime>0</TotalTime>
  <Pages>20</Pages>
  <Words>11911</Words>
  <Characters>64321</Characters>
  <Application>Microsoft Office Word</Application>
  <DocSecurity>0</DocSecurity>
  <Lines>536</Lines>
  <Paragraphs>152</Paragraphs>
  <ScaleCrop>false</ScaleCrop>
  <Company/>
  <LinksUpToDate>false</LinksUpToDate>
  <CharactersWithSpaces>76080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Turpregao</dc:creator>
  <cp:lastModifiedBy>Turpregao</cp:lastModifiedBy>
  <cp:revision>2</cp:revision>
  <dcterms:created xsi:type="dcterms:W3CDTF">2017-03-06T19:16:00Z</dcterms:created>
  <dcterms:modified xsi:type="dcterms:W3CDTF">2017-03-06T19:16:00Z</dcterms:modified>
</cp:coreProperties>
</file>